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03DA7" w14:textId="76CA9456" w:rsidR="00D93E61" w:rsidRPr="001965A8" w:rsidRDefault="0033640D" w:rsidP="008403F5">
      <w:pPr>
        <w:pStyle w:val="ttulo2"/>
        <w:jc w:val="center"/>
      </w:pPr>
      <w:r>
        <w:drawing>
          <wp:anchor distT="0" distB="0" distL="114300" distR="114300" simplePos="0" relativeHeight="251664896" behindDoc="1" locked="0" layoutInCell="1" allowOverlap="1" wp14:anchorId="2924978D" wp14:editId="0BE7DD71">
            <wp:simplePos x="0" y="0"/>
            <wp:positionH relativeFrom="column">
              <wp:posOffset>-76250</wp:posOffset>
            </wp:positionH>
            <wp:positionV relativeFrom="paragraph">
              <wp:posOffset>-1778076</wp:posOffset>
            </wp:positionV>
            <wp:extent cx="6192520" cy="1729105"/>
            <wp:effectExtent l="0" t="0" r="0" b="4445"/>
            <wp:wrapNone/>
            <wp:docPr id="3" name="Imagem 3" descr="Mapa colorid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Mapa colorido com texto preto sobre fundo branc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9C6">
        <w:rPr>
          <w:lang w:val="pt-BR" w:bidi="pt-BR"/>
        </w:rPr>
        <w:drawing>
          <wp:anchor distT="0" distB="0" distL="114300" distR="114300" simplePos="0" relativeHeight="251663872" behindDoc="0" locked="0" layoutInCell="1" allowOverlap="1" wp14:anchorId="0D216A4B" wp14:editId="4C32CA09">
            <wp:simplePos x="0" y="0"/>
            <wp:positionH relativeFrom="margin">
              <wp:posOffset>2739924</wp:posOffset>
            </wp:positionH>
            <wp:positionV relativeFrom="paragraph">
              <wp:posOffset>-1444066</wp:posOffset>
            </wp:positionV>
            <wp:extent cx="2257425" cy="1304925"/>
            <wp:effectExtent l="0" t="0" r="0" b="0"/>
            <wp:wrapNone/>
            <wp:docPr id="11" name="Imagem 11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magem em preto e branco&#10;&#10;Descrição gerada automaticamente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4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7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B46">
        <w:rPr>
          <w:lang w:val="pt-BR" w:bidi="pt-BR"/>
        </w:rPr>
        <w:drawing>
          <wp:anchor distT="0" distB="0" distL="114300" distR="114300" simplePos="0" relativeHeight="251661824" behindDoc="0" locked="0" layoutInCell="1" allowOverlap="1" wp14:anchorId="0ED7A8D8" wp14:editId="4D73626A">
            <wp:simplePos x="0" y="0"/>
            <wp:positionH relativeFrom="margin">
              <wp:posOffset>990600</wp:posOffset>
            </wp:positionH>
            <wp:positionV relativeFrom="paragraph">
              <wp:posOffset>-1438910</wp:posOffset>
            </wp:positionV>
            <wp:extent cx="2228850" cy="1306070"/>
            <wp:effectExtent l="0" t="0" r="0" b="0"/>
            <wp:wrapNone/>
            <wp:docPr id="9" name="Imagem 9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magem em preto e branco&#10;&#10;Descrição gerada automaticamente"/>
                    <pic:cNvPicPr/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4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3F5">
        <w:t>Checklist de Viagem</w:t>
      </w:r>
    </w:p>
    <w:p w14:paraId="31D9F9A0" w14:textId="4088A110" w:rsidR="00BA788F" w:rsidRPr="00B25083" w:rsidRDefault="00BA788F" w:rsidP="001965A8">
      <w:pPr>
        <w:pStyle w:val="Textogrande"/>
      </w:pPr>
    </w:p>
    <w:p w14:paraId="124A2D52" w14:textId="77777777" w:rsidR="007F1882" w:rsidRDefault="007F1882" w:rsidP="001965A8">
      <w:pPr>
        <w:pStyle w:val="Textogrande"/>
        <w:sectPr w:rsidR="007F1882" w:rsidSect="008403F5">
          <w:footerReference w:type="default" r:id="rId15"/>
          <w:type w:val="continuous"/>
          <w:pgSz w:w="11906" w:h="16838" w:code="9"/>
          <w:pgMar w:top="3238" w:right="1077" w:bottom="720" w:left="1077" w:header="709" w:footer="709" w:gutter="0"/>
          <w:cols w:space="708"/>
          <w:docGrid w:linePitch="360"/>
        </w:sectPr>
      </w:pPr>
    </w:p>
    <w:p w14:paraId="42B94D20" w14:textId="03B0E676" w:rsidR="00DA5426" w:rsidRPr="000B49C6" w:rsidRDefault="006F6CCF" w:rsidP="00274DDA">
      <w:pPr>
        <w:pStyle w:val="Ttulo1"/>
        <w:rPr>
          <w:sz w:val="18"/>
          <w:szCs w:val="24"/>
        </w:rPr>
      </w:pPr>
      <w:r w:rsidRPr="000B49C6">
        <w:rPr>
          <w:sz w:val="18"/>
          <w:szCs w:val="24"/>
        </w:rPr>
        <w:t>Documentos pessoais</w:t>
      </w:r>
    </w:p>
    <w:bookmarkStart w:id="0" w:name="_Hlk534932933"/>
    <w:p w14:paraId="59D09027" w14:textId="1F8954EE" w:rsidR="00537EB5" w:rsidRPr="000B49C6" w:rsidRDefault="002E0050" w:rsidP="001C462E">
      <w:pPr>
        <w:pStyle w:val="caixadeseleo"/>
        <w:rPr>
          <w:sz w:val="14"/>
          <w:szCs w:val="18"/>
        </w:rPr>
      </w:pPr>
      <w:sdt>
        <w:sdtPr>
          <w:rPr>
            <w:sz w:val="16"/>
            <w:szCs w:val="20"/>
          </w:rPr>
          <w:id w:val="199953064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72F">
            <w:rPr>
              <w:rFonts w:ascii="MS Gothic" w:eastAsia="MS Gothic" w:hAnsi="MS Gothic" w:hint="eastAsia"/>
              <w:sz w:val="16"/>
              <w:szCs w:val="20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6F6CCF" w:rsidRPr="000B49C6">
        <w:rPr>
          <w:sz w:val="14"/>
          <w:szCs w:val="18"/>
        </w:rPr>
        <w:t>ARGENTINA</w:t>
      </w:r>
    </w:p>
    <w:p w14:paraId="4BACCCC2" w14:textId="23770954" w:rsidR="00CF5B46" w:rsidRPr="000B49C6" w:rsidRDefault="00CF5B46" w:rsidP="00CF5B46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Seguro Covid</w:t>
      </w:r>
    </w:p>
    <w:p w14:paraId="28AD98E2" w14:textId="1A1B8555" w:rsidR="00CF5B46" w:rsidRPr="000B49C6" w:rsidRDefault="00CF5B46" w:rsidP="00CF5B46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RG / Passaporte</w:t>
      </w:r>
    </w:p>
    <w:p w14:paraId="2CD6D6C9" w14:textId="45E885F7" w:rsidR="00CF5B46" w:rsidRPr="000B49C6" w:rsidRDefault="00DC7F6F" w:rsidP="00CF5B46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Carteira de Motorista</w:t>
      </w:r>
    </w:p>
    <w:p w14:paraId="70470A9E" w14:textId="1FEC1F83" w:rsidR="00DC7F6F" w:rsidRPr="000B49C6" w:rsidRDefault="00DC7F6F" w:rsidP="00CF5B46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Declaração Jurada</w:t>
      </w:r>
    </w:p>
    <w:p w14:paraId="4081BA75" w14:textId="77777777" w:rsidR="00DC7F6F" w:rsidRPr="000B49C6" w:rsidRDefault="00DC7F6F" w:rsidP="00DC7F6F">
      <w:pPr>
        <w:pStyle w:val="caixadeseleo"/>
        <w:ind w:left="719" w:firstLine="0"/>
        <w:rPr>
          <w:sz w:val="14"/>
          <w:szCs w:val="18"/>
        </w:rPr>
      </w:pPr>
    </w:p>
    <w:p w14:paraId="4E69B02F" w14:textId="30159D8F" w:rsidR="00DC7F6F" w:rsidRPr="000B49C6" w:rsidRDefault="002E0050" w:rsidP="00DC7F6F">
      <w:pPr>
        <w:pStyle w:val="caixadeseleo"/>
        <w:rPr>
          <w:sz w:val="14"/>
          <w:szCs w:val="18"/>
        </w:rPr>
      </w:pPr>
      <w:sdt>
        <w:sdtPr>
          <w:rPr>
            <w:sz w:val="14"/>
            <w:szCs w:val="18"/>
          </w:rPr>
          <w:id w:val="11480136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72F">
            <w:rPr>
              <w:rFonts w:ascii="MS Gothic" w:eastAsia="MS Gothic" w:hAnsi="MS Gothic" w:hint="eastAsia"/>
              <w:sz w:val="14"/>
              <w:szCs w:val="18"/>
            </w:rPr>
            <w:t>☐</w:t>
          </w:r>
        </w:sdtContent>
      </w:sdt>
      <w:r w:rsidR="00DC7F6F" w:rsidRPr="000B49C6">
        <w:rPr>
          <w:sz w:val="14"/>
          <w:szCs w:val="18"/>
          <w:lang w:val="pt-BR" w:bidi="pt-BR"/>
        </w:rPr>
        <w:tab/>
      </w:r>
      <w:r w:rsidR="00DC7F6F" w:rsidRPr="000B49C6">
        <w:rPr>
          <w:sz w:val="14"/>
          <w:szCs w:val="18"/>
        </w:rPr>
        <w:t xml:space="preserve"> PARAGUAI</w:t>
      </w:r>
    </w:p>
    <w:p w14:paraId="1D16272B" w14:textId="77777777" w:rsidR="006F1FAA" w:rsidRPr="000B49C6" w:rsidRDefault="006F1FAA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RG / Passaporte</w:t>
      </w:r>
    </w:p>
    <w:p w14:paraId="75E958C9" w14:textId="77777777" w:rsidR="006F1FAA" w:rsidRPr="000B49C6" w:rsidRDefault="006F1FAA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Carteira de Motorista</w:t>
      </w:r>
    </w:p>
    <w:p w14:paraId="140011C1" w14:textId="600C4484" w:rsidR="006F1FAA" w:rsidRDefault="00D4172F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>
        <w:rPr>
          <w:sz w:val="14"/>
          <w:szCs w:val="18"/>
        </w:rPr>
        <w:t>Covid Ag</w:t>
      </w:r>
      <w:r w:rsidR="006F1FAA" w:rsidRPr="000B49C6">
        <w:rPr>
          <w:sz w:val="14"/>
          <w:szCs w:val="18"/>
        </w:rPr>
        <w:t xml:space="preserve"> </w:t>
      </w:r>
      <w:r>
        <w:rPr>
          <w:sz w:val="14"/>
          <w:szCs w:val="18"/>
        </w:rPr>
        <w:t>24</w:t>
      </w:r>
      <w:r w:rsidR="006F1FAA" w:rsidRPr="000B49C6">
        <w:rPr>
          <w:sz w:val="14"/>
          <w:szCs w:val="18"/>
        </w:rPr>
        <w:t>h</w:t>
      </w:r>
    </w:p>
    <w:p w14:paraId="51AD6095" w14:textId="75718A37" w:rsidR="00D4172F" w:rsidRPr="000B49C6" w:rsidRDefault="00D4172F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>
        <w:rPr>
          <w:sz w:val="14"/>
          <w:szCs w:val="18"/>
        </w:rPr>
        <w:t>Declaracao Jurada</w:t>
      </w:r>
    </w:p>
    <w:p w14:paraId="7F3F5395" w14:textId="74616710" w:rsidR="00805B2A" w:rsidRPr="000B49C6" w:rsidRDefault="00805B2A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Vacina Covid</w:t>
      </w:r>
    </w:p>
    <w:p w14:paraId="57BBD91B" w14:textId="5AA2AC8B" w:rsidR="00805B2A" w:rsidRPr="000B49C6" w:rsidRDefault="00805B2A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Vacina Febre Amarela</w:t>
      </w:r>
    </w:p>
    <w:p w14:paraId="7465519F" w14:textId="77777777" w:rsidR="00DC7F6F" w:rsidRPr="000B49C6" w:rsidRDefault="00DC7F6F" w:rsidP="00DC7F6F">
      <w:pPr>
        <w:pStyle w:val="caixadeseleo"/>
        <w:rPr>
          <w:sz w:val="14"/>
          <w:szCs w:val="18"/>
        </w:rPr>
      </w:pPr>
    </w:p>
    <w:bookmarkEnd w:id="0"/>
    <w:p w14:paraId="4D327532" w14:textId="264102C1" w:rsidR="00537EB5" w:rsidRPr="000B49C6" w:rsidRDefault="002E0050" w:rsidP="003E00EB">
      <w:pPr>
        <w:pStyle w:val="caixadeseleo"/>
        <w:rPr>
          <w:sz w:val="14"/>
          <w:szCs w:val="18"/>
        </w:rPr>
      </w:pPr>
      <w:sdt>
        <w:sdtPr>
          <w:rPr>
            <w:sz w:val="14"/>
            <w:szCs w:val="18"/>
          </w:rPr>
          <w:id w:val="-92727067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4"/>
              <w:szCs w:val="18"/>
              <w:lang w:val="pt-BR" w:bidi="pt-BR"/>
            </w:rPr>
            <w:t>☐</w:t>
          </w:r>
        </w:sdtContent>
      </w:sdt>
      <w:r w:rsidR="00537EB5" w:rsidRPr="000B49C6">
        <w:rPr>
          <w:sz w:val="14"/>
          <w:szCs w:val="18"/>
          <w:lang w:val="pt-BR" w:bidi="pt-BR"/>
        </w:rPr>
        <w:tab/>
      </w:r>
      <w:r w:rsidR="003E00EB" w:rsidRPr="000B49C6">
        <w:rPr>
          <w:sz w:val="14"/>
          <w:szCs w:val="18"/>
        </w:rPr>
        <w:t>CHILE</w:t>
      </w:r>
    </w:p>
    <w:p w14:paraId="2DA2B90B" w14:textId="77777777" w:rsidR="004242BB" w:rsidRPr="000B49C6" w:rsidRDefault="004242BB" w:rsidP="004242BB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Seguro Covid</w:t>
      </w:r>
    </w:p>
    <w:p w14:paraId="56A1B330" w14:textId="77777777" w:rsidR="004242BB" w:rsidRPr="000B49C6" w:rsidRDefault="004242BB" w:rsidP="004242BB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RG / Passaporte</w:t>
      </w:r>
    </w:p>
    <w:p w14:paraId="14640A43" w14:textId="77777777" w:rsidR="004242BB" w:rsidRPr="000B49C6" w:rsidRDefault="004242BB" w:rsidP="004242BB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Carteira de Motorista</w:t>
      </w:r>
    </w:p>
    <w:p w14:paraId="5CEA6D4D" w14:textId="77777777" w:rsidR="004242BB" w:rsidRPr="000B49C6" w:rsidRDefault="004242BB" w:rsidP="004242BB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PCR 72h</w:t>
      </w:r>
    </w:p>
    <w:p w14:paraId="28700F52" w14:textId="34233715" w:rsidR="004242BB" w:rsidRPr="000B49C6" w:rsidRDefault="004242BB" w:rsidP="004242BB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Declaração Jurada</w:t>
      </w:r>
    </w:p>
    <w:p w14:paraId="05381AD1" w14:textId="1441A28E" w:rsidR="004242BB" w:rsidRPr="000B49C6" w:rsidRDefault="004242BB" w:rsidP="004242BB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Carteira Vacina Chile</w:t>
      </w:r>
    </w:p>
    <w:p w14:paraId="726356B3" w14:textId="6801FB5A" w:rsidR="003E00EB" w:rsidRPr="000B49C6" w:rsidRDefault="003E00EB" w:rsidP="00D3143D">
      <w:pPr>
        <w:pStyle w:val="caixadeseleo"/>
        <w:ind w:left="0" w:firstLine="0"/>
        <w:rPr>
          <w:sz w:val="14"/>
          <w:szCs w:val="18"/>
        </w:rPr>
      </w:pPr>
    </w:p>
    <w:p w14:paraId="2F1492DF" w14:textId="47950F23" w:rsidR="003E00EB" w:rsidRPr="000B49C6" w:rsidRDefault="002E0050" w:rsidP="003E00EB">
      <w:pPr>
        <w:pStyle w:val="caixadeseleo"/>
        <w:rPr>
          <w:sz w:val="14"/>
          <w:szCs w:val="18"/>
        </w:rPr>
      </w:pPr>
      <w:sdt>
        <w:sdtPr>
          <w:rPr>
            <w:sz w:val="14"/>
            <w:szCs w:val="18"/>
          </w:rPr>
          <w:id w:val="190726081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0EB" w:rsidRPr="000B49C6">
            <w:rPr>
              <w:rFonts w:hint="eastAsia"/>
              <w:sz w:val="14"/>
              <w:szCs w:val="18"/>
              <w:lang w:val="pt-BR" w:bidi="pt-BR"/>
            </w:rPr>
            <w:t>☐</w:t>
          </w:r>
        </w:sdtContent>
      </w:sdt>
      <w:r w:rsidR="003E00EB" w:rsidRPr="000B49C6">
        <w:rPr>
          <w:sz w:val="14"/>
          <w:szCs w:val="18"/>
          <w:lang w:val="pt-BR" w:bidi="pt-BR"/>
        </w:rPr>
        <w:tab/>
      </w:r>
      <w:r w:rsidR="003E00EB" w:rsidRPr="000B49C6">
        <w:rPr>
          <w:sz w:val="14"/>
          <w:szCs w:val="18"/>
        </w:rPr>
        <w:t xml:space="preserve"> URUGUAI</w:t>
      </w:r>
    </w:p>
    <w:p w14:paraId="2C427493" w14:textId="6121E275" w:rsidR="00B60626" w:rsidRPr="000B49C6" w:rsidRDefault="00B60626" w:rsidP="00B60626">
      <w:pPr>
        <w:pStyle w:val="caixadeseleo"/>
        <w:numPr>
          <w:ilvl w:val="0"/>
          <w:numId w:val="32"/>
        </w:numPr>
        <w:ind w:left="1080" w:hanging="360"/>
        <w:rPr>
          <w:sz w:val="14"/>
          <w:szCs w:val="18"/>
        </w:rPr>
      </w:pPr>
      <w:r w:rsidRPr="000B49C6">
        <w:rPr>
          <w:sz w:val="14"/>
          <w:szCs w:val="18"/>
        </w:rPr>
        <w:t>Seguro Covid</w:t>
      </w:r>
    </w:p>
    <w:p w14:paraId="3C728D0E" w14:textId="6BF98110" w:rsidR="00B60626" w:rsidRPr="000B49C6" w:rsidRDefault="00B60626" w:rsidP="00B60626">
      <w:pPr>
        <w:pStyle w:val="caixadeseleo"/>
        <w:numPr>
          <w:ilvl w:val="0"/>
          <w:numId w:val="32"/>
        </w:numPr>
        <w:ind w:left="1080" w:hanging="360"/>
        <w:rPr>
          <w:sz w:val="14"/>
          <w:szCs w:val="18"/>
        </w:rPr>
      </w:pPr>
      <w:r w:rsidRPr="000B49C6">
        <w:rPr>
          <w:sz w:val="14"/>
          <w:szCs w:val="18"/>
        </w:rPr>
        <w:t>RG / Passaporte</w:t>
      </w:r>
    </w:p>
    <w:p w14:paraId="5DD9257E" w14:textId="42474A34" w:rsidR="00B60626" w:rsidRPr="000B49C6" w:rsidRDefault="00B60626" w:rsidP="00B60626">
      <w:pPr>
        <w:pStyle w:val="caixadeseleo"/>
        <w:numPr>
          <w:ilvl w:val="0"/>
          <w:numId w:val="32"/>
        </w:numPr>
        <w:ind w:left="1080" w:hanging="360"/>
        <w:rPr>
          <w:sz w:val="14"/>
          <w:szCs w:val="18"/>
        </w:rPr>
      </w:pPr>
      <w:r w:rsidRPr="000B49C6">
        <w:rPr>
          <w:sz w:val="14"/>
          <w:szCs w:val="18"/>
        </w:rPr>
        <w:t>Carteira Motorista</w:t>
      </w:r>
    </w:p>
    <w:p w14:paraId="43F67306" w14:textId="2518C8A3" w:rsidR="00B60626" w:rsidRPr="000B49C6" w:rsidRDefault="00B60626" w:rsidP="00B60626">
      <w:pPr>
        <w:pStyle w:val="caixadeseleo"/>
        <w:numPr>
          <w:ilvl w:val="0"/>
          <w:numId w:val="32"/>
        </w:numPr>
        <w:ind w:left="1080" w:hanging="360"/>
        <w:rPr>
          <w:sz w:val="14"/>
          <w:szCs w:val="18"/>
        </w:rPr>
      </w:pPr>
      <w:r w:rsidRPr="000B49C6">
        <w:rPr>
          <w:sz w:val="14"/>
          <w:szCs w:val="18"/>
        </w:rPr>
        <w:t>Carteira Vacina</w:t>
      </w:r>
    </w:p>
    <w:p w14:paraId="42D5E563" w14:textId="3D99B041" w:rsidR="00B60626" w:rsidRPr="000B49C6" w:rsidRDefault="00B60626" w:rsidP="00B60626">
      <w:pPr>
        <w:pStyle w:val="caixadeseleo"/>
        <w:numPr>
          <w:ilvl w:val="0"/>
          <w:numId w:val="32"/>
        </w:numPr>
        <w:ind w:left="1080" w:hanging="360"/>
        <w:rPr>
          <w:sz w:val="14"/>
          <w:szCs w:val="18"/>
        </w:rPr>
      </w:pPr>
      <w:r w:rsidRPr="000B49C6">
        <w:rPr>
          <w:sz w:val="14"/>
          <w:szCs w:val="18"/>
        </w:rPr>
        <w:t>Declaração Jurada</w:t>
      </w:r>
    </w:p>
    <w:p w14:paraId="4C0B923E" w14:textId="5DD607F3" w:rsidR="00B60626" w:rsidRPr="000B49C6" w:rsidRDefault="00B60626" w:rsidP="00B60626">
      <w:pPr>
        <w:pStyle w:val="caixadeseleo"/>
        <w:numPr>
          <w:ilvl w:val="0"/>
          <w:numId w:val="32"/>
        </w:numPr>
        <w:ind w:left="1134" w:hanging="425"/>
        <w:rPr>
          <w:sz w:val="14"/>
          <w:szCs w:val="18"/>
        </w:rPr>
      </w:pPr>
      <w:r w:rsidRPr="000B49C6">
        <w:rPr>
          <w:sz w:val="14"/>
          <w:szCs w:val="18"/>
        </w:rPr>
        <w:t>PCR 72hs</w:t>
      </w:r>
    </w:p>
    <w:p w14:paraId="72DE775A" w14:textId="2816EFB5" w:rsidR="00DC7F6F" w:rsidRPr="000B49C6" w:rsidRDefault="00DC7F6F" w:rsidP="00DC7F6F">
      <w:pPr>
        <w:pStyle w:val="Ttulo1"/>
        <w:rPr>
          <w:sz w:val="18"/>
          <w:szCs w:val="24"/>
        </w:rPr>
      </w:pPr>
      <w:r w:rsidRPr="000B49C6">
        <w:rPr>
          <w:sz w:val="18"/>
          <w:szCs w:val="24"/>
        </w:rPr>
        <w:t>Documentos veiculo</w:t>
      </w:r>
    </w:p>
    <w:p w14:paraId="5B95BBA5" w14:textId="77777777" w:rsidR="00DC7F6F" w:rsidRPr="000B49C6" w:rsidRDefault="002E0050" w:rsidP="00DC7F6F">
      <w:pPr>
        <w:pStyle w:val="caixadeseleo"/>
        <w:rPr>
          <w:sz w:val="14"/>
          <w:szCs w:val="18"/>
        </w:rPr>
      </w:pPr>
      <w:sdt>
        <w:sdtPr>
          <w:rPr>
            <w:sz w:val="16"/>
            <w:szCs w:val="20"/>
          </w:rPr>
          <w:id w:val="-118628879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7F6F" w:rsidRPr="000B49C6">
            <w:rPr>
              <w:rFonts w:ascii="MS Gothic" w:eastAsia="MS Gothic" w:hAnsi="MS Gothic" w:hint="eastAsia"/>
              <w:sz w:val="16"/>
              <w:szCs w:val="20"/>
            </w:rPr>
            <w:t>☐</w:t>
          </w:r>
        </w:sdtContent>
      </w:sdt>
      <w:r w:rsidR="00DC7F6F" w:rsidRPr="000B49C6">
        <w:rPr>
          <w:sz w:val="16"/>
          <w:szCs w:val="20"/>
          <w:lang w:val="pt-BR" w:bidi="pt-BR"/>
        </w:rPr>
        <w:tab/>
      </w:r>
      <w:r w:rsidR="00DC7F6F" w:rsidRPr="000B49C6">
        <w:rPr>
          <w:sz w:val="14"/>
          <w:szCs w:val="18"/>
        </w:rPr>
        <w:t>ARGENTINA</w:t>
      </w:r>
    </w:p>
    <w:p w14:paraId="1A4C7DD6" w14:textId="352D51E1" w:rsidR="00DC7F6F" w:rsidRPr="000B49C6" w:rsidRDefault="00DC7F6F" w:rsidP="00DC7F6F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CRLV em nome</w:t>
      </w:r>
    </w:p>
    <w:p w14:paraId="03844CDE" w14:textId="41799DF2" w:rsidR="00DC7F6F" w:rsidRPr="000B49C6" w:rsidRDefault="00DC7F6F" w:rsidP="00DC7F6F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Carta Verde</w:t>
      </w:r>
    </w:p>
    <w:p w14:paraId="05859720" w14:textId="118AF028" w:rsidR="00DC7F6F" w:rsidRPr="000B49C6" w:rsidRDefault="00DC7F6F" w:rsidP="00DC7F6F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Autorização do Banco (Fin)</w:t>
      </w:r>
    </w:p>
    <w:p w14:paraId="1A2BDDE3" w14:textId="77777777" w:rsidR="00DC7F6F" w:rsidRPr="000B49C6" w:rsidRDefault="00DC7F6F" w:rsidP="00DC7F6F">
      <w:pPr>
        <w:pStyle w:val="caixadeseleo"/>
        <w:ind w:left="719" w:firstLine="0"/>
        <w:rPr>
          <w:sz w:val="14"/>
          <w:szCs w:val="18"/>
        </w:rPr>
      </w:pPr>
    </w:p>
    <w:p w14:paraId="541DF4AD" w14:textId="6BC2870E" w:rsidR="00DC7F6F" w:rsidRPr="000B49C6" w:rsidRDefault="002E0050" w:rsidP="00DC7F6F">
      <w:pPr>
        <w:pStyle w:val="caixadeseleo"/>
        <w:ind w:left="0" w:firstLine="0"/>
        <w:rPr>
          <w:sz w:val="14"/>
          <w:szCs w:val="18"/>
        </w:rPr>
      </w:pPr>
      <w:sdt>
        <w:sdtPr>
          <w:rPr>
            <w:sz w:val="14"/>
            <w:szCs w:val="18"/>
          </w:rPr>
          <w:id w:val="-7538170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7F6F" w:rsidRPr="000B49C6">
            <w:rPr>
              <w:rFonts w:ascii="MS Gothic" w:eastAsia="MS Gothic" w:hAnsi="MS Gothic" w:hint="eastAsia"/>
              <w:sz w:val="14"/>
              <w:szCs w:val="18"/>
            </w:rPr>
            <w:t>☐</w:t>
          </w:r>
        </w:sdtContent>
      </w:sdt>
      <w:r w:rsidR="00DC7F6F" w:rsidRPr="000B49C6">
        <w:rPr>
          <w:sz w:val="14"/>
          <w:szCs w:val="18"/>
          <w:lang w:val="pt-BR" w:bidi="pt-BR"/>
        </w:rPr>
        <w:t xml:space="preserve">   </w:t>
      </w:r>
      <w:r w:rsidR="00DC7F6F" w:rsidRPr="000B49C6">
        <w:rPr>
          <w:sz w:val="14"/>
          <w:szCs w:val="18"/>
        </w:rPr>
        <w:t>PARAGUAI</w:t>
      </w:r>
    </w:p>
    <w:p w14:paraId="60B880CC" w14:textId="77777777" w:rsidR="006F1FAA" w:rsidRPr="000B49C6" w:rsidRDefault="006F1FAA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CRLV em nome</w:t>
      </w:r>
    </w:p>
    <w:p w14:paraId="2131F4DE" w14:textId="77777777" w:rsidR="006F1FAA" w:rsidRPr="000B49C6" w:rsidRDefault="006F1FAA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Carta Verde</w:t>
      </w:r>
    </w:p>
    <w:p w14:paraId="148BAB90" w14:textId="77777777" w:rsidR="006F1FAA" w:rsidRPr="000B49C6" w:rsidRDefault="006F1FAA" w:rsidP="006F1FA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Autorização do Banco (Fin)</w:t>
      </w:r>
    </w:p>
    <w:p w14:paraId="06248D74" w14:textId="0A9E3067" w:rsidR="003E00EB" w:rsidRPr="000B49C6" w:rsidRDefault="003E00EB" w:rsidP="00DC7F6F">
      <w:pPr>
        <w:pStyle w:val="caixadeseleo"/>
        <w:ind w:left="0" w:firstLine="0"/>
        <w:rPr>
          <w:sz w:val="14"/>
          <w:szCs w:val="18"/>
        </w:rPr>
      </w:pPr>
    </w:p>
    <w:p w14:paraId="71B3A493" w14:textId="40BA24F9" w:rsidR="003E00EB" w:rsidRPr="000B49C6" w:rsidRDefault="002E0050" w:rsidP="00DC7F6F">
      <w:pPr>
        <w:pStyle w:val="caixadeseleo"/>
        <w:ind w:left="0" w:firstLine="0"/>
        <w:rPr>
          <w:sz w:val="14"/>
          <w:szCs w:val="18"/>
        </w:rPr>
      </w:pPr>
      <w:sdt>
        <w:sdtPr>
          <w:rPr>
            <w:sz w:val="14"/>
            <w:szCs w:val="18"/>
          </w:rPr>
          <w:id w:val="-3119782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0EB" w:rsidRPr="000B49C6">
            <w:rPr>
              <w:rFonts w:hint="eastAsia"/>
              <w:sz w:val="14"/>
              <w:szCs w:val="18"/>
              <w:lang w:val="pt-BR" w:bidi="pt-BR"/>
            </w:rPr>
            <w:t>☐</w:t>
          </w:r>
        </w:sdtContent>
      </w:sdt>
      <w:r w:rsidR="003E00EB" w:rsidRPr="000B49C6">
        <w:rPr>
          <w:sz w:val="14"/>
          <w:szCs w:val="18"/>
        </w:rPr>
        <w:t xml:space="preserve">   CHILE</w:t>
      </w:r>
    </w:p>
    <w:p w14:paraId="0ACEA9B2" w14:textId="77777777" w:rsidR="00C50D1A" w:rsidRPr="000B49C6" w:rsidRDefault="00C50D1A" w:rsidP="00C50D1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CRLV em nome</w:t>
      </w:r>
    </w:p>
    <w:p w14:paraId="3550D3AD" w14:textId="77777777" w:rsidR="00C50D1A" w:rsidRPr="000B49C6" w:rsidRDefault="00C50D1A" w:rsidP="00C50D1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Carta Verde</w:t>
      </w:r>
    </w:p>
    <w:p w14:paraId="78D56EA8" w14:textId="69CF39B7" w:rsidR="00C50D1A" w:rsidRPr="000B49C6" w:rsidRDefault="00C50D1A" w:rsidP="00C50D1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Autorização do Banco (Fin)</w:t>
      </w:r>
    </w:p>
    <w:p w14:paraId="4DE6068F" w14:textId="1EC42823" w:rsidR="00C50D1A" w:rsidRPr="000B49C6" w:rsidRDefault="00C50D1A" w:rsidP="00C50D1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SOAPEX</w:t>
      </w:r>
    </w:p>
    <w:p w14:paraId="66448C2C" w14:textId="1B268D3E" w:rsidR="00370007" w:rsidRPr="000B49C6" w:rsidRDefault="00370007" w:rsidP="00C50D1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Apostila de Haia (em caso de Financiamento)</w:t>
      </w:r>
    </w:p>
    <w:p w14:paraId="4029487D" w14:textId="77777777" w:rsidR="00C50D1A" w:rsidRPr="000B49C6" w:rsidRDefault="00C50D1A" w:rsidP="00DC7F6F">
      <w:pPr>
        <w:pStyle w:val="caixadeseleo"/>
        <w:ind w:left="0" w:firstLine="0"/>
        <w:rPr>
          <w:sz w:val="14"/>
          <w:szCs w:val="18"/>
        </w:rPr>
      </w:pPr>
    </w:p>
    <w:p w14:paraId="7005D460" w14:textId="40706DB8" w:rsidR="003E00EB" w:rsidRPr="000B49C6" w:rsidRDefault="002E0050" w:rsidP="00DC7F6F">
      <w:pPr>
        <w:pStyle w:val="caixadeseleo"/>
        <w:ind w:left="0" w:firstLine="0"/>
        <w:rPr>
          <w:sz w:val="14"/>
          <w:szCs w:val="18"/>
        </w:rPr>
      </w:pPr>
      <w:sdt>
        <w:sdtPr>
          <w:rPr>
            <w:sz w:val="14"/>
            <w:szCs w:val="18"/>
          </w:rPr>
          <w:id w:val="143254408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0EB" w:rsidRPr="000B49C6">
            <w:rPr>
              <w:rFonts w:hint="eastAsia"/>
              <w:sz w:val="14"/>
              <w:szCs w:val="18"/>
              <w:lang w:val="pt-BR" w:bidi="pt-BR"/>
            </w:rPr>
            <w:t>☐</w:t>
          </w:r>
        </w:sdtContent>
      </w:sdt>
      <w:r w:rsidR="003E00EB" w:rsidRPr="000B49C6">
        <w:rPr>
          <w:sz w:val="14"/>
          <w:szCs w:val="18"/>
          <w:lang w:val="pt-BR" w:bidi="pt-BR"/>
        </w:rPr>
        <w:t xml:space="preserve">    URUGUAI</w:t>
      </w:r>
    </w:p>
    <w:p w14:paraId="04056DD4" w14:textId="77777777" w:rsidR="00C50D1A" w:rsidRPr="000B49C6" w:rsidRDefault="00C50D1A" w:rsidP="00C50D1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CRLV em nome</w:t>
      </w:r>
    </w:p>
    <w:p w14:paraId="5F531D2E" w14:textId="77777777" w:rsidR="00C50D1A" w:rsidRPr="000B49C6" w:rsidRDefault="00C50D1A" w:rsidP="00C50D1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Carta Verde</w:t>
      </w:r>
    </w:p>
    <w:p w14:paraId="12934C46" w14:textId="77777777" w:rsidR="00C50D1A" w:rsidRPr="000B49C6" w:rsidRDefault="00C50D1A" w:rsidP="00C50D1A">
      <w:pPr>
        <w:pStyle w:val="caixadeseleo"/>
        <w:numPr>
          <w:ilvl w:val="0"/>
          <w:numId w:val="30"/>
        </w:numPr>
        <w:rPr>
          <w:sz w:val="14"/>
          <w:szCs w:val="18"/>
        </w:rPr>
      </w:pPr>
      <w:r w:rsidRPr="000B49C6">
        <w:rPr>
          <w:sz w:val="14"/>
          <w:szCs w:val="18"/>
        </w:rPr>
        <w:t>Autorização do Banco (Fin)</w:t>
      </w:r>
    </w:p>
    <w:sdt>
      <w:sdtPr>
        <w:rPr>
          <w:sz w:val="18"/>
          <w:szCs w:val="24"/>
        </w:rPr>
        <w:id w:val="-247353458"/>
        <w:placeholder>
          <w:docPart w:val="31A9DD04AF814663BBE2853C24D3FBC5"/>
        </w:placeholder>
        <w:temporary/>
        <w:showingPlcHdr/>
        <w15:appearance w15:val="hidden"/>
      </w:sdtPr>
      <w:sdtEndPr/>
      <w:sdtContent>
        <w:p w14:paraId="23C6DF60" w14:textId="77777777" w:rsidR="005C69FF" w:rsidRPr="000B49C6" w:rsidRDefault="001C462E" w:rsidP="001C462E">
          <w:pPr>
            <w:pStyle w:val="Ttulo1"/>
            <w:rPr>
              <w:sz w:val="18"/>
              <w:szCs w:val="24"/>
            </w:rPr>
          </w:pPr>
          <w:r w:rsidRPr="000B49C6">
            <w:rPr>
              <w:sz w:val="18"/>
              <w:szCs w:val="24"/>
              <w:lang w:val="pt-BR" w:bidi="pt-BR"/>
            </w:rPr>
            <w:t>Equipamentos básicos</w:t>
          </w:r>
        </w:p>
      </w:sdtContent>
    </w:sdt>
    <w:p w14:paraId="1F74220B" w14:textId="35334E26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3354291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462E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3E00EB" w:rsidRPr="000B49C6">
        <w:rPr>
          <w:sz w:val="16"/>
          <w:szCs w:val="20"/>
        </w:rPr>
        <w:t>Ferramentas Basicas</w:t>
      </w:r>
    </w:p>
    <w:p w14:paraId="454AD45E" w14:textId="2AF15B0C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-188531619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3E00EB" w:rsidRPr="000B49C6">
        <w:rPr>
          <w:sz w:val="16"/>
          <w:szCs w:val="20"/>
        </w:rPr>
        <w:t>Reparo Pneu (Macarrão)</w:t>
      </w:r>
    </w:p>
    <w:p w14:paraId="62C1E1DA" w14:textId="1AFB41C8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-11806595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3E00EB" w:rsidRPr="000B49C6">
        <w:rPr>
          <w:sz w:val="16"/>
          <w:szCs w:val="20"/>
        </w:rPr>
        <w:t>Fusivel 50A</w:t>
      </w:r>
    </w:p>
    <w:p w14:paraId="430261E1" w14:textId="77777777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15799358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sdt>
        <w:sdtPr>
          <w:rPr>
            <w:sz w:val="16"/>
            <w:szCs w:val="20"/>
          </w:rPr>
          <w:id w:val="1858548563"/>
          <w:placeholder>
            <w:docPart w:val="C95892358FA3482D80C2CE69B3CC2438"/>
          </w:placeholder>
          <w:temporary/>
          <w:showingPlcHdr/>
          <w15:appearance w15:val="hidden"/>
        </w:sdtPr>
        <w:sdtEndPr/>
        <w:sdtContent>
          <w:r w:rsidR="00537EB5" w:rsidRPr="000B49C6">
            <w:rPr>
              <w:sz w:val="16"/>
              <w:szCs w:val="20"/>
              <w:lang w:val="pt-BR" w:bidi="pt-BR"/>
            </w:rPr>
            <w:t>Equipamento para chuva</w:t>
          </w:r>
        </w:sdtContent>
      </w:sdt>
    </w:p>
    <w:p w14:paraId="4D71CDFA" w14:textId="77777777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89670536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sdt>
        <w:sdtPr>
          <w:rPr>
            <w:sz w:val="16"/>
            <w:szCs w:val="20"/>
          </w:rPr>
          <w:id w:val="-856892687"/>
          <w:placeholder>
            <w:docPart w:val="B6CC27682A4F40D2B8F55D4503BAECDE"/>
          </w:placeholder>
          <w:temporary/>
          <w:showingPlcHdr/>
          <w15:appearance w15:val="hidden"/>
        </w:sdtPr>
        <w:sdtEndPr/>
        <w:sdtContent>
          <w:r w:rsidR="00537EB5" w:rsidRPr="000B49C6">
            <w:rPr>
              <w:sz w:val="16"/>
              <w:szCs w:val="20"/>
              <w:lang w:val="pt-BR" w:bidi="pt-BR"/>
            </w:rPr>
            <w:t>Luvas</w:t>
          </w:r>
        </w:sdtContent>
      </w:sdt>
    </w:p>
    <w:p w14:paraId="21F7D679" w14:textId="77777777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-141561874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sdt>
        <w:sdtPr>
          <w:rPr>
            <w:sz w:val="16"/>
            <w:szCs w:val="20"/>
          </w:rPr>
          <w:id w:val="1399944166"/>
          <w:placeholder>
            <w:docPart w:val="1ED14C6F1E1A40128D6CC2017BDF4F37"/>
          </w:placeholder>
          <w:temporary/>
          <w:showingPlcHdr/>
          <w15:appearance w15:val="hidden"/>
        </w:sdtPr>
        <w:sdtEndPr/>
        <w:sdtContent>
          <w:r w:rsidR="00537EB5" w:rsidRPr="000B49C6">
            <w:rPr>
              <w:sz w:val="16"/>
              <w:szCs w:val="20"/>
              <w:lang w:val="pt-BR" w:bidi="pt-BR"/>
            </w:rPr>
            <w:t>Óculos de sol/proteção ocular</w:t>
          </w:r>
        </w:sdtContent>
      </w:sdt>
    </w:p>
    <w:p w14:paraId="5C6362DE" w14:textId="69E7F6B1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-13018429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3E00EB" w:rsidRPr="000B49C6">
        <w:rPr>
          <w:sz w:val="16"/>
          <w:szCs w:val="20"/>
        </w:rPr>
        <w:t>Colete Laranja</w:t>
      </w:r>
    </w:p>
    <w:p w14:paraId="5CD2CCC4" w14:textId="77777777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-13337528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sdt>
        <w:sdtPr>
          <w:rPr>
            <w:sz w:val="16"/>
            <w:szCs w:val="20"/>
          </w:rPr>
          <w:id w:val="-1230379689"/>
          <w:placeholder>
            <w:docPart w:val="381C196110F74F33A4D88ABE0145CBBB"/>
          </w:placeholder>
          <w:temporary/>
          <w:showingPlcHdr/>
          <w15:appearance w15:val="hidden"/>
        </w:sdtPr>
        <w:sdtEndPr/>
        <w:sdtContent>
          <w:r w:rsidR="00537EB5" w:rsidRPr="000B49C6">
            <w:rPr>
              <w:sz w:val="16"/>
              <w:szCs w:val="20"/>
              <w:lang w:val="pt-BR" w:bidi="pt-BR"/>
            </w:rPr>
            <w:t>Kit de primeiros socorros</w:t>
          </w:r>
        </w:sdtContent>
      </w:sdt>
    </w:p>
    <w:p w14:paraId="1E06739E" w14:textId="06EEE87A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62220665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3E00EB" w:rsidRPr="000B49C6">
        <w:rPr>
          <w:sz w:val="16"/>
          <w:szCs w:val="20"/>
        </w:rPr>
        <w:t>Kit diabetes para 7 dias (Ilicilho)</w:t>
      </w:r>
    </w:p>
    <w:p w14:paraId="0765774B" w14:textId="4C4FEA42" w:rsidR="003E00EB" w:rsidRPr="000B49C6" w:rsidRDefault="002E0050" w:rsidP="003E00EB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138212975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3E00EB" w:rsidRPr="000B49C6">
        <w:rPr>
          <w:sz w:val="16"/>
          <w:szCs w:val="20"/>
        </w:rPr>
        <w:t>PowerBank</w:t>
      </w:r>
    </w:p>
    <w:p w14:paraId="25100580" w14:textId="5E315FA2" w:rsidR="003E00EB" w:rsidRPr="000B49C6" w:rsidRDefault="002E0050" w:rsidP="003E00EB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9786553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0EB" w:rsidRPr="000B49C6">
            <w:rPr>
              <w:rFonts w:ascii="MS Gothic" w:eastAsia="MS Gothic" w:hAnsi="MS Gothic" w:hint="eastAsia"/>
              <w:sz w:val="16"/>
              <w:szCs w:val="20"/>
            </w:rPr>
            <w:t>☐</w:t>
          </w:r>
        </w:sdtContent>
      </w:sdt>
      <w:r w:rsidR="003E00EB" w:rsidRPr="000B49C6">
        <w:rPr>
          <w:sz w:val="16"/>
          <w:szCs w:val="20"/>
        </w:rPr>
        <w:t xml:space="preserve">   Cabo USB</w:t>
      </w:r>
    </w:p>
    <w:p w14:paraId="292582EA" w14:textId="462A6DDD" w:rsidR="003E00EB" w:rsidRPr="000B49C6" w:rsidRDefault="002E0050" w:rsidP="003E00EB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7531656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0EB" w:rsidRPr="000B49C6">
            <w:rPr>
              <w:rFonts w:ascii="MS Gothic" w:eastAsia="MS Gothic" w:hAnsi="MS Gothic" w:hint="eastAsia"/>
              <w:sz w:val="16"/>
              <w:szCs w:val="20"/>
            </w:rPr>
            <w:t>☐</w:t>
          </w:r>
        </w:sdtContent>
      </w:sdt>
      <w:r w:rsidR="003E00EB" w:rsidRPr="000B49C6">
        <w:rPr>
          <w:sz w:val="16"/>
          <w:szCs w:val="20"/>
        </w:rPr>
        <w:t xml:space="preserve">   Adaptador de tomada universal</w:t>
      </w:r>
    </w:p>
    <w:sdt>
      <w:sdtPr>
        <w:rPr>
          <w:sz w:val="18"/>
          <w:szCs w:val="24"/>
        </w:rPr>
        <w:id w:val="-709265173"/>
        <w:placeholder>
          <w:docPart w:val="0CA82522E89E4DEDBD78B6503B4F3E95"/>
        </w:placeholder>
        <w:temporary/>
        <w:showingPlcHdr/>
        <w15:appearance w15:val="hidden"/>
      </w:sdtPr>
      <w:sdtEndPr/>
      <w:sdtContent>
        <w:p w14:paraId="6EF14819" w14:textId="77777777" w:rsidR="00B7421E" w:rsidRPr="000B49C6" w:rsidRDefault="001C462E" w:rsidP="005143E5">
          <w:pPr>
            <w:pStyle w:val="Ttulo1"/>
            <w:spacing w:before="0" w:line="240" w:lineRule="auto"/>
            <w:rPr>
              <w:sz w:val="18"/>
              <w:szCs w:val="24"/>
            </w:rPr>
          </w:pPr>
          <w:r w:rsidRPr="001C462E">
            <w:rPr>
              <w:lang w:val="pt-BR" w:bidi="pt-BR"/>
            </w:rPr>
            <w:t>Equipamentos não essenciais (é</w:t>
          </w:r>
          <w:r w:rsidR="005143E5">
            <w:rPr>
              <w:lang w:val="pt-BR" w:bidi="pt-BR"/>
            </w:rPr>
            <w:t> </w:t>
          </w:r>
          <w:r w:rsidRPr="001C462E">
            <w:rPr>
              <w:lang w:val="pt-BR" w:bidi="pt-BR"/>
            </w:rPr>
            <w:t>bom ter)</w:t>
          </w:r>
        </w:p>
      </w:sdtContent>
    </w:sdt>
    <w:p w14:paraId="3967DDC5" w14:textId="44AB0F8C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-5779110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3E00EB" w:rsidRPr="000B49C6">
        <w:rPr>
          <w:sz w:val="16"/>
          <w:szCs w:val="20"/>
        </w:rPr>
        <w:t>Lanterna</w:t>
      </w:r>
    </w:p>
    <w:p w14:paraId="60B39D9D" w14:textId="04FD4435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-18554105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1F0C5D" w:rsidRPr="000B49C6">
        <w:rPr>
          <w:sz w:val="16"/>
          <w:szCs w:val="20"/>
        </w:rPr>
        <w:t>Tapete pequeno para manutenção</w:t>
      </w:r>
    </w:p>
    <w:p w14:paraId="65B28213" w14:textId="3BE63BD6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146015317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234822" w:rsidRPr="000B49C6">
        <w:rPr>
          <w:sz w:val="16"/>
          <w:szCs w:val="20"/>
        </w:rPr>
        <w:t>Apito</w:t>
      </w:r>
    </w:p>
    <w:p w14:paraId="0C34FE47" w14:textId="77777777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92607898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sdt>
        <w:sdtPr>
          <w:rPr>
            <w:sz w:val="16"/>
            <w:szCs w:val="20"/>
          </w:rPr>
          <w:id w:val="-1543445107"/>
          <w:placeholder>
            <w:docPart w:val="14328D5FA9504B9385BDEE936CCF0B86"/>
          </w:placeholder>
          <w:temporary/>
          <w:showingPlcHdr/>
          <w15:appearance w15:val="hidden"/>
        </w:sdtPr>
        <w:sdtEndPr/>
        <w:sdtContent>
          <w:r w:rsidR="00537EB5" w:rsidRPr="000B49C6">
            <w:rPr>
              <w:sz w:val="16"/>
              <w:szCs w:val="20"/>
              <w:lang w:val="pt-BR" w:bidi="pt-BR"/>
            </w:rPr>
            <w:t>Suporte para celular</w:t>
          </w:r>
        </w:sdtContent>
      </w:sdt>
    </w:p>
    <w:p w14:paraId="680BA86E" w14:textId="7B914B60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41521476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1F0C5D" w:rsidRPr="000B49C6">
        <w:rPr>
          <w:sz w:val="16"/>
          <w:szCs w:val="20"/>
        </w:rPr>
        <w:t>Boné/Chapeu</w:t>
      </w:r>
    </w:p>
    <w:p w14:paraId="22497E79" w14:textId="77777777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170659555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sdt>
        <w:sdtPr>
          <w:rPr>
            <w:sz w:val="16"/>
            <w:szCs w:val="20"/>
          </w:rPr>
          <w:id w:val="1624804387"/>
          <w:placeholder>
            <w:docPart w:val="9F585F22E412430D97BA8C059D14F7C0"/>
          </w:placeholder>
          <w:temporary/>
          <w:showingPlcHdr/>
          <w15:appearance w15:val="hidden"/>
        </w:sdtPr>
        <w:sdtEndPr/>
        <w:sdtContent>
          <w:r w:rsidR="00537EB5" w:rsidRPr="000B49C6">
            <w:rPr>
              <w:sz w:val="16"/>
              <w:szCs w:val="20"/>
              <w:lang w:val="pt-BR" w:bidi="pt-BR"/>
            </w:rPr>
            <w:t>Filtro solar e manteiga de cacau</w:t>
          </w:r>
        </w:sdtContent>
      </w:sdt>
    </w:p>
    <w:p w14:paraId="78859AC1" w14:textId="42C0D180" w:rsidR="00497373" w:rsidRPr="000B49C6" w:rsidRDefault="001F0C5D" w:rsidP="001C462E">
      <w:pPr>
        <w:pStyle w:val="Ttulo1"/>
        <w:rPr>
          <w:sz w:val="18"/>
          <w:szCs w:val="24"/>
        </w:rPr>
      </w:pPr>
      <w:r w:rsidRPr="000B49C6">
        <w:rPr>
          <w:sz w:val="18"/>
          <w:szCs w:val="24"/>
        </w:rPr>
        <w:t>a fazer</w:t>
      </w:r>
    </w:p>
    <w:p w14:paraId="388EE429" w14:textId="0CCA5129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156992099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1F0C5D" w:rsidRPr="000B49C6">
        <w:rPr>
          <w:sz w:val="16"/>
          <w:szCs w:val="20"/>
        </w:rPr>
        <w:t>Plano de Celular America do Sul</w:t>
      </w:r>
    </w:p>
    <w:p w14:paraId="5CD3D115" w14:textId="2E0A539C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8061328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1F0C5D" w:rsidRPr="000B49C6">
        <w:rPr>
          <w:sz w:val="16"/>
          <w:szCs w:val="20"/>
        </w:rPr>
        <w:t>Levar Dolares para emergencia</w:t>
      </w:r>
    </w:p>
    <w:p w14:paraId="45090AD0" w14:textId="47C06C51" w:rsidR="00537EB5" w:rsidRPr="000B49C6" w:rsidRDefault="002E0050" w:rsidP="001C462E">
      <w:pPr>
        <w:pStyle w:val="caixadeseleo"/>
        <w:rPr>
          <w:sz w:val="16"/>
          <w:szCs w:val="20"/>
        </w:rPr>
      </w:pPr>
      <w:sdt>
        <w:sdtPr>
          <w:rPr>
            <w:sz w:val="16"/>
            <w:szCs w:val="20"/>
          </w:rPr>
          <w:id w:val="-122182566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EB5" w:rsidRPr="000B49C6">
            <w:rPr>
              <w:rFonts w:hint="eastAsia"/>
              <w:sz w:val="16"/>
              <w:szCs w:val="20"/>
              <w:lang w:val="pt-BR" w:bidi="pt-BR"/>
            </w:rPr>
            <w:t>☐</w:t>
          </w:r>
        </w:sdtContent>
      </w:sdt>
      <w:r w:rsidR="00537EB5" w:rsidRPr="000B49C6">
        <w:rPr>
          <w:sz w:val="16"/>
          <w:szCs w:val="20"/>
          <w:lang w:val="pt-BR" w:bidi="pt-BR"/>
        </w:rPr>
        <w:tab/>
      </w:r>
      <w:r w:rsidR="001F0C5D" w:rsidRPr="000B49C6">
        <w:rPr>
          <w:sz w:val="16"/>
          <w:szCs w:val="20"/>
        </w:rPr>
        <w:t>Comprar Filme Fotografico</w:t>
      </w:r>
    </w:p>
    <w:p w14:paraId="3A83C753" w14:textId="0326394A" w:rsidR="0000172D" w:rsidRPr="000B49C6" w:rsidRDefault="0000172D" w:rsidP="0000172D">
      <w:pPr>
        <w:pStyle w:val="Ttulo1"/>
        <w:rPr>
          <w:sz w:val="18"/>
          <w:szCs w:val="24"/>
        </w:rPr>
      </w:pPr>
      <w:r w:rsidRPr="000B49C6">
        <w:rPr>
          <w:sz w:val="18"/>
          <w:szCs w:val="24"/>
        </w:rPr>
        <w:t>Links Importantes</w:t>
      </w:r>
    </w:p>
    <w:p w14:paraId="3CAC3B90" w14:textId="77777777" w:rsidR="0000172D" w:rsidRPr="000B49C6" w:rsidRDefault="0000172D" w:rsidP="0000172D">
      <w:pPr>
        <w:pStyle w:val="caixadeseleo"/>
        <w:rPr>
          <w:sz w:val="16"/>
          <w:szCs w:val="20"/>
        </w:rPr>
      </w:pPr>
      <w:r w:rsidRPr="000B49C6">
        <w:rPr>
          <w:sz w:val="16"/>
          <w:szCs w:val="20"/>
        </w:rPr>
        <w:t>1- https://ddjj.migraciones.gob.ar/app/home.php  - ARGENTINA – juramentada- 48 horas previas ao ingresso ao país</w:t>
      </w:r>
    </w:p>
    <w:p w14:paraId="3675C9BF" w14:textId="77777777" w:rsidR="0000172D" w:rsidRPr="000B49C6" w:rsidRDefault="0000172D" w:rsidP="0000172D">
      <w:pPr>
        <w:pStyle w:val="caixadeseleo"/>
        <w:rPr>
          <w:sz w:val="16"/>
          <w:szCs w:val="20"/>
        </w:rPr>
      </w:pPr>
      <w:r w:rsidRPr="000B49C6">
        <w:rPr>
          <w:sz w:val="16"/>
          <w:szCs w:val="20"/>
        </w:rPr>
        <w:t>2-https://declaracionjurada.ingresoauruguay.gub.uy/ - URUGUAI – juramentada -48 horas previas ao ingresso ao país</w:t>
      </w:r>
    </w:p>
    <w:p w14:paraId="5FC97455" w14:textId="77777777" w:rsidR="0000172D" w:rsidRPr="000B49C6" w:rsidRDefault="0000172D" w:rsidP="0000172D">
      <w:pPr>
        <w:pStyle w:val="caixadeseleo"/>
        <w:rPr>
          <w:sz w:val="16"/>
          <w:szCs w:val="20"/>
        </w:rPr>
      </w:pPr>
      <w:r w:rsidRPr="000B49C6">
        <w:rPr>
          <w:sz w:val="16"/>
          <w:szCs w:val="20"/>
        </w:rPr>
        <w:t>3- https://www.chile.travel/pt-br/planoviagemparaochile/ - CHILE – juramentada - 48 horas previas ao ingresso ao país</w:t>
      </w:r>
    </w:p>
    <w:p w14:paraId="4E80D9D0" w14:textId="77777777" w:rsidR="0000172D" w:rsidRPr="000B49C6" w:rsidRDefault="0000172D" w:rsidP="0000172D">
      <w:pPr>
        <w:pStyle w:val="caixadeseleo"/>
        <w:rPr>
          <w:sz w:val="16"/>
          <w:szCs w:val="20"/>
        </w:rPr>
      </w:pPr>
      <w:r w:rsidRPr="000B49C6">
        <w:rPr>
          <w:sz w:val="16"/>
          <w:szCs w:val="20"/>
        </w:rPr>
        <w:t xml:space="preserve">4-https://www.hdi.cl/venta/Index.aspx - SOAPEX CHILE </w:t>
      </w:r>
    </w:p>
    <w:p w14:paraId="4030E0D8" w14:textId="77777777" w:rsidR="0000172D" w:rsidRPr="000B49C6" w:rsidRDefault="0000172D" w:rsidP="0000172D">
      <w:pPr>
        <w:pStyle w:val="caixadeseleo"/>
        <w:rPr>
          <w:sz w:val="16"/>
          <w:szCs w:val="20"/>
        </w:rPr>
      </w:pPr>
      <w:r w:rsidRPr="000B49C6">
        <w:rPr>
          <w:sz w:val="16"/>
          <w:szCs w:val="20"/>
        </w:rPr>
        <w:t>5-https://dgvs.mspbs.gov.py/webdgvs/views/paginas/vista_viajeros_nor.html  -  Paraguai- juramentada - 24 horas previas ao ingresso ao país</w:t>
      </w:r>
    </w:p>
    <w:p w14:paraId="5BFF9E85" w14:textId="2E2EA7F8" w:rsidR="00537EB5" w:rsidRPr="000B49C6" w:rsidRDefault="0000172D" w:rsidP="0000172D">
      <w:pPr>
        <w:pStyle w:val="caixadeseleo"/>
        <w:rPr>
          <w:sz w:val="16"/>
          <w:szCs w:val="20"/>
        </w:rPr>
      </w:pPr>
      <w:r w:rsidRPr="000B49C6">
        <w:rPr>
          <w:sz w:val="16"/>
          <w:szCs w:val="20"/>
        </w:rPr>
        <w:t>6-https://mevacuno.gob.cl/ - VALIDAÇÃO DE VACINA Chile</w:t>
      </w:r>
    </w:p>
    <w:sectPr w:rsidR="00537EB5" w:rsidRPr="000B49C6" w:rsidSect="0027028D">
      <w:type w:val="continuous"/>
      <w:pgSz w:w="11906" w:h="16838" w:code="9"/>
      <w:pgMar w:top="3240" w:right="1080" w:bottom="720" w:left="1080" w:header="706" w:footer="70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B3F6D" w14:textId="77777777" w:rsidR="002E0050" w:rsidRDefault="002E0050" w:rsidP="00F4689D">
      <w:r>
        <w:separator/>
      </w:r>
    </w:p>
  </w:endnote>
  <w:endnote w:type="continuationSeparator" w:id="0">
    <w:p w14:paraId="6438DFCB" w14:textId="77777777" w:rsidR="002E0050" w:rsidRDefault="002E0050" w:rsidP="00F46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7C801" w14:textId="77777777" w:rsidR="00106A8D" w:rsidRDefault="00A824DC">
    <w:pPr>
      <w:pStyle w:val="Rodap"/>
    </w:pP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0D91BF75" wp14:editId="2B6AB276">
              <wp:simplePos x="0" y="0"/>
              <wp:positionH relativeFrom="page">
                <wp:posOffset>-118745</wp:posOffset>
              </wp:positionH>
              <wp:positionV relativeFrom="page">
                <wp:posOffset>10205085</wp:posOffset>
              </wp:positionV>
              <wp:extent cx="8001000" cy="228600"/>
              <wp:effectExtent l="0" t="0" r="0" b="0"/>
              <wp:wrapNone/>
              <wp:docPr id="1" name="Retângu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01000" cy="2286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8D48E" id="Retângulo 1" o:spid="_x0000_s1026" alt="&quot;&quot;" style="position:absolute;margin-left:-9.35pt;margin-top:803.55pt;width:630pt;height:1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" fillcolor="#102699 [3205]" stroked="f" strokecolor="#4a7ebb" strokeweight="1.5pt">
              <v:shadow opacity="22938f" offset="0"/>
              <v:textbox inset=",7.2pt,,7.2pt"/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D897" w14:textId="77777777" w:rsidR="002E0050" w:rsidRDefault="002E0050" w:rsidP="00F4689D">
      <w:r>
        <w:separator/>
      </w:r>
    </w:p>
  </w:footnote>
  <w:footnote w:type="continuationSeparator" w:id="0">
    <w:p w14:paraId="083D59B3" w14:textId="77777777" w:rsidR="002E0050" w:rsidRDefault="002E0050" w:rsidP="00F46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0D07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38A216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B3F2815"/>
    <w:multiLevelType w:val="hybridMultilevel"/>
    <w:tmpl w:val="CB12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9364C"/>
    <w:multiLevelType w:val="hybridMultilevel"/>
    <w:tmpl w:val="A02EB36E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A5E9F"/>
    <w:multiLevelType w:val="hybridMultilevel"/>
    <w:tmpl w:val="ABBA6B9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87583"/>
    <w:multiLevelType w:val="hybridMultilevel"/>
    <w:tmpl w:val="0E38E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95F3D"/>
    <w:multiLevelType w:val="hybridMultilevel"/>
    <w:tmpl w:val="E2E03A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E80396"/>
    <w:multiLevelType w:val="multilevel"/>
    <w:tmpl w:val="15281772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102699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D2F0C"/>
    <w:multiLevelType w:val="hybridMultilevel"/>
    <w:tmpl w:val="1C5A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92C57"/>
    <w:multiLevelType w:val="hybridMultilevel"/>
    <w:tmpl w:val="6B6A56B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010AC"/>
    <w:multiLevelType w:val="hybridMultilevel"/>
    <w:tmpl w:val="8AAED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01931"/>
    <w:multiLevelType w:val="hybridMultilevel"/>
    <w:tmpl w:val="B260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F4697"/>
    <w:multiLevelType w:val="hybridMultilevel"/>
    <w:tmpl w:val="80A0D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D2F15"/>
    <w:multiLevelType w:val="hybridMultilevel"/>
    <w:tmpl w:val="0692811E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13B97"/>
    <w:multiLevelType w:val="hybridMultilevel"/>
    <w:tmpl w:val="2460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25B32"/>
    <w:multiLevelType w:val="hybridMultilevel"/>
    <w:tmpl w:val="C42EC332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21765"/>
    <w:multiLevelType w:val="hybridMultilevel"/>
    <w:tmpl w:val="577A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734AE"/>
    <w:multiLevelType w:val="hybridMultilevel"/>
    <w:tmpl w:val="49FCB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84075"/>
    <w:multiLevelType w:val="hybridMultilevel"/>
    <w:tmpl w:val="0036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90C35"/>
    <w:multiLevelType w:val="hybridMultilevel"/>
    <w:tmpl w:val="DA603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809AA"/>
    <w:multiLevelType w:val="hybridMultilevel"/>
    <w:tmpl w:val="CA24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443A4"/>
    <w:multiLevelType w:val="hybridMultilevel"/>
    <w:tmpl w:val="74381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835BD"/>
    <w:multiLevelType w:val="hybridMultilevel"/>
    <w:tmpl w:val="AD06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C243D"/>
    <w:multiLevelType w:val="hybridMultilevel"/>
    <w:tmpl w:val="F3BCF64C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210D6"/>
    <w:multiLevelType w:val="hybridMultilevel"/>
    <w:tmpl w:val="47E6D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577F7B"/>
    <w:multiLevelType w:val="hybridMultilevel"/>
    <w:tmpl w:val="AB3EF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527714"/>
    <w:multiLevelType w:val="hybridMultilevel"/>
    <w:tmpl w:val="F362BAE0"/>
    <w:lvl w:ilvl="0" w:tplc="1B001CC4">
      <w:start w:val="1"/>
      <w:numFmt w:val="bullet"/>
      <w:lvlText w:val="o"/>
      <w:lvlJc w:val="left"/>
      <w:pPr>
        <w:ind w:left="1079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E286F"/>
    <w:multiLevelType w:val="hybridMultilevel"/>
    <w:tmpl w:val="B6068818"/>
    <w:lvl w:ilvl="0" w:tplc="1B001CC4">
      <w:start w:val="1"/>
      <w:numFmt w:val="bullet"/>
      <w:lvlText w:val="o"/>
      <w:lvlJc w:val="left"/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64E69A8"/>
    <w:multiLevelType w:val="hybridMultilevel"/>
    <w:tmpl w:val="1CD6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940703"/>
    <w:multiLevelType w:val="hybridMultilevel"/>
    <w:tmpl w:val="74AA2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9D31A7"/>
    <w:multiLevelType w:val="hybridMultilevel"/>
    <w:tmpl w:val="15281772"/>
    <w:lvl w:ilvl="0" w:tplc="2C38AF8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102699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CD270F"/>
    <w:multiLevelType w:val="hybridMultilevel"/>
    <w:tmpl w:val="601CA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9"/>
  </w:num>
  <w:num w:numId="4">
    <w:abstractNumId w:val="21"/>
  </w:num>
  <w:num w:numId="5">
    <w:abstractNumId w:val="11"/>
  </w:num>
  <w:num w:numId="6">
    <w:abstractNumId w:val="14"/>
  </w:num>
  <w:num w:numId="7">
    <w:abstractNumId w:val="17"/>
  </w:num>
  <w:num w:numId="8">
    <w:abstractNumId w:val="24"/>
  </w:num>
  <w:num w:numId="9">
    <w:abstractNumId w:val="12"/>
  </w:num>
  <w:num w:numId="10">
    <w:abstractNumId w:val="18"/>
  </w:num>
  <w:num w:numId="11">
    <w:abstractNumId w:val="2"/>
  </w:num>
  <w:num w:numId="12">
    <w:abstractNumId w:val="25"/>
  </w:num>
  <w:num w:numId="13">
    <w:abstractNumId w:val="16"/>
  </w:num>
  <w:num w:numId="14">
    <w:abstractNumId w:val="5"/>
  </w:num>
  <w:num w:numId="15">
    <w:abstractNumId w:val="28"/>
  </w:num>
  <w:num w:numId="16">
    <w:abstractNumId w:val="31"/>
  </w:num>
  <w:num w:numId="17">
    <w:abstractNumId w:val="10"/>
  </w:num>
  <w:num w:numId="18">
    <w:abstractNumId w:val="20"/>
  </w:num>
  <w:num w:numId="19">
    <w:abstractNumId w:val="29"/>
  </w:num>
  <w:num w:numId="20">
    <w:abstractNumId w:val="15"/>
  </w:num>
  <w:num w:numId="21">
    <w:abstractNumId w:val="3"/>
  </w:num>
  <w:num w:numId="22">
    <w:abstractNumId w:val="23"/>
  </w:num>
  <w:num w:numId="23">
    <w:abstractNumId w:val="13"/>
  </w:num>
  <w:num w:numId="24">
    <w:abstractNumId w:val="4"/>
  </w:num>
  <w:num w:numId="25">
    <w:abstractNumId w:val="30"/>
  </w:num>
  <w:num w:numId="26">
    <w:abstractNumId w:val="7"/>
  </w:num>
  <w:num w:numId="27">
    <w:abstractNumId w:val="1"/>
  </w:num>
  <w:num w:numId="28">
    <w:abstractNumId w:val="0"/>
  </w:num>
  <w:num w:numId="29">
    <w:abstractNumId w:val="9"/>
  </w:num>
  <w:num w:numId="30">
    <w:abstractNumId w:val="26"/>
  </w:num>
  <w:num w:numId="31">
    <w:abstractNumId w:val="6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CB1"/>
    <w:rsid w:val="0000172D"/>
    <w:rsid w:val="00021798"/>
    <w:rsid w:val="000640BB"/>
    <w:rsid w:val="0008510D"/>
    <w:rsid w:val="000A0C55"/>
    <w:rsid w:val="000B30FB"/>
    <w:rsid w:val="000B49C6"/>
    <w:rsid w:val="000B4E5F"/>
    <w:rsid w:val="000D4DB8"/>
    <w:rsid w:val="000F6A1D"/>
    <w:rsid w:val="00106A8D"/>
    <w:rsid w:val="0011687E"/>
    <w:rsid w:val="001232C8"/>
    <w:rsid w:val="00123C6D"/>
    <w:rsid w:val="00150C30"/>
    <w:rsid w:val="00153238"/>
    <w:rsid w:val="00153445"/>
    <w:rsid w:val="00166E62"/>
    <w:rsid w:val="001965A8"/>
    <w:rsid w:val="001B4757"/>
    <w:rsid w:val="001C0EED"/>
    <w:rsid w:val="001C2499"/>
    <w:rsid w:val="001C462E"/>
    <w:rsid w:val="001E508B"/>
    <w:rsid w:val="001E6F85"/>
    <w:rsid w:val="001F0C5D"/>
    <w:rsid w:val="00234822"/>
    <w:rsid w:val="00237CC7"/>
    <w:rsid w:val="00242F1F"/>
    <w:rsid w:val="00243A0A"/>
    <w:rsid w:val="0027028D"/>
    <w:rsid w:val="00274DDA"/>
    <w:rsid w:val="0028182B"/>
    <w:rsid w:val="0029531E"/>
    <w:rsid w:val="002A3F12"/>
    <w:rsid w:val="002A67E8"/>
    <w:rsid w:val="002B52FA"/>
    <w:rsid w:val="002E0050"/>
    <w:rsid w:val="002E7157"/>
    <w:rsid w:val="00314AB7"/>
    <w:rsid w:val="00321066"/>
    <w:rsid w:val="0033640D"/>
    <w:rsid w:val="0036545A"/>
    <w:rsid w:val="00370007"/>
    <w:rsid w:val="00370DF1"/>
    <w:rsid w:val="00385E86"/>
    <w:rsid w:val="003A4B09"/>
    <w:rsid w:val="003B4002"/>
    <w:rsid w:val="003C68CB"/>
    <w:rsid w:val="003D1CD0"/>
    <w:rsid w:val="003E00EB"/>
    <w:rsid w:val="003E35DA"/>
    <w:rsid w:val="003F6EB6"/>
    <w:rsid w:val="004242BB"/>
    <w:rsid w:val="00435CE2"/>
    <w:rsid w:val="0043632A"/>
    <w:rsid w:val="00446D32"/>
    <w:rsid w:val="00456CF8"/>
    <w:rsid w:val="00482245"/>
    <w:rsid w:val="00482915"/>
    <w:rsid w:val="004918A6"/>
    <w:rsid w:val="00497373"/>
    <w:rsid w:val="004A4A8F"/>
    <w:rsid w:val="004A58D2"/>
    <w:rsid w:val="004B2E12"/>
    <w:rsid w:val="004B6355"/>
    <w:rsid w:val="004F2F18"/>
    <w:rsid w:val="00510F45"/>
    <w:rsid w:val="005143E5"/>
    <w:rsid w:val="00514731"/>
    <w:rsid w:val="00534647"/>
    <w:rsid w:val="0053523F"/>
    <w:rsid w:val="005378E9"/>
    <w:rsid w:val="00537EB5"/>
    <w:rsid w:val="005409AC"/>
    <w:rsid w:val="00557B53"/>
    <w:rsid w:val="00567F9A"/>
    <w:rsid w:val="00571D28"/>
    <w:rsid w:val="0057267C"/>
    <w:rsid w:val="00572C85"/>
    <w:rsid w:val="00574A2D"/>
    <w:rsid w:val="00585464"/>
    <w:rsid w:val="0059077F"/>
    <w:rsid w:val="005927CC"/>
    <w:rsid w:val="005A369F"/>
    <w:rsid w:val="005B4B89"/>
    <w:rsid w:val="005C69FF"/>
    <w:rsid w:val="005E7700"/>
    <w:rsid w:val="00620425"/>
    <w:rsid w:val="006273E3"/>
    <w:rsid w:val="0063233B"/>
    <w:rsid w:val="006C5197"/>
    <w:rsid w:val="006F1FAA"/>
    <w:rsid w:val="006F6CCF"/>
    <w:rsid w:val="00755AF9"/>
    <w:rsid w:val="007628D7"/>
    <w:rsid w:val="007733B1"/>
    <w:rsid w:val="00792D9A"/>
    <w:rsid w:val="007B1BD0"/>
    <w:rsid w:val="007D7966"/>
    <w:rsid w:val="007D7F30"/>
    <w:rsid w:val="007F1882"/>
    <w:rsid w:val="007F7848"/>
    <w:rsid w:val="00805B2A"/>
    <w:rsid w:val="008150DF"/>
    <w:rsid w:val="008403F5"/>
    <w:rsid w:val="008434BE"/>
    <w:rsid w:val="00864127"/>
    <w:rsid w:val="008A351F"/>
    <w:rsid w:val="008B4AB9"/>
    <w:rsid w:val="008B6475"/>
    <w:rsid w:val="008C5930"/>
    <w:rsid w:val="008D6306"/>
    <w:rsid w:val="008D7866"/>
    <w:rsid w:val="008E20B6"/>
    <w:rsid w:val="008F5554"/>
    <w:rsid w:val="00917DE5"/>
    <w:rsid w:val="00933183"/>
    <w:rsid w:val="0095543B"/>
    <w:rsid w:val="0096476E"/>
    <w:rsid w:val="00971536"/>
    <w:rsid w:val="00981289"/>
    <w:rsid w:val="009D4001"/>
    <w:rsid w:val="009D6BD2"/>
    <w:rsid w:val="009D75EF"/>
    <w:rsid w:val="00A238F7"/>
    <w:rsid w:val="00A347CF"/>
    <w:rsid w:val="00A35A72"/>
    <w:rsid w:val="00A438BB"/>
    <w:rsid w:val="00A6621B"/>
    <w:rsid w:val="00A7247E"/>
    <w:rsid w:val="00A824DC"/>
    <w:rsid w:val="00AB36A4"/>
    <w:rsid w:val="00AE00A5"/>
    <w:rsid w:val="00AE3A21"/>
    <w:rsid w:val="00B04497"/>
    <w:rsid w:val="00B06B05"/>
    <w:rsid w:val="00B14286"/>
    <w:rsid w:val="00B25083"/>
    <w:rsid w:val="00B255A0"/>
    <w:rsid w:val="00B47A13"/>
    <w:rsid w:val="00B60626"/>
    <w:rsid w:val="00B62D88"/>
    <w:rsid w:val="00B7421E"/>
    <w:rsid w:val="00B96C60"/>
    <w:rsid w:val="00BA1AC2"/>
    <w:rsid w:val="00BA24E2"/>
    <w:rsid w:val="00BA3C27"/>
    <w:rsid w:val="00BA788F"/>
    <w:rsid w:val="00BB46A8"/>
    <w:rsid w:val="00BC4FFE"/>
    <w:rsid w:val="00C3336C"/>
    <w:rsid w:val="00C50D1A"/>
    <w:rsid w:val="00C620A0"/>
    <w:rsid w:val="00C65329"/>
    <w:rsid w:val="00C700AE"/>
    <w:rsid w:val="00CB11EA"/>
    <w:rsid w:val="00CB51C4"/>
    <w:rsid w:val="00CC32FA"/>
    <w:rsid w:val="00CD51C0"/>
    <w:rsid w:val="00CE5855"/>
    <w:rsid w:val="00CE69F7"/>
    <w:rsid w:val="00CF5B46"/>
    <w:rsid w:val="00D14B48"/>
    <w:rsid w:val="00D3143D"/>
    <w:rsid w:val="00D378D6"/>
    <w:rsid w:val="00D4172F"/>
    <w:rsid w:val="00D555E3"/>
    <w:rsid w:val="00D92CB1"/>
    <w:rsid w:val="00D93E61"/>
    <w:rsid w:val="00D95E16"/>
    <w:rsid w:val="00DA5426"/>
    <w:rsid w:val="00DB7A67"/>
    <w:rsid w:val="00DC14DB"/>
    <w:rsid w:val="00DC7F6F"/>
    <w:rsid w:val="00DD0721"/>
    <w:rsid w:val="00DD4D0E"/>
    <w:rsid w:val="00DD601F"/>
    <w:rsid w:val="00DD611E"/>
    <w:rsid w:val="00DE3EF0"/>
    <w:rsid w:val="00E03819"/>
    <w:rsid w:val="00E054BD"/>
    <w:rsid w:val="00E4007F"/>
    <w:rsid w:val="00E702DF"/>
    <w:rsid w:val="00E83411"/>
    <w:rsid w:val="00E92BB5"/>
    <w:rsid w:val="00EC2A7A"/>
    <w:rsid w:val="00EF4E6A"/>
    <w:rsid w:val="00F341ED"/>
    <w:rsid w:val="00F36152"/>
    <w:rsid w:val="00F4086A"/>
    <w:rsid w:val="00F458C9"/>
    <w:rsid w:val="00F4689D"/>
    <w:rsid w:val="00FA7CF4"/>
    <w:rsid w:val="00FB50AB"/>
    <w:rsid w:val="00FC3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33A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7EB5"/>
    <w:pPr>
      <w:spacing w:line="259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5143E5"/>
    <w:pPr>
      <w:keepNext/>
      <w:keepLines/>
      <w:shd w:val="clear" w:color="auto" w:fill="102699" w:themeFill="text2"/>
      <w:spacing w:before="240" w:after="80"/>
      <w:outlineLvl w:val="0"/>
    </w:pPr>
    <w:rPr>
      <w:rFonts w:ascii="Arial Black" w:eastAsiaTheme="majorEastAsia" w:hAnsi="Arial Black" w:cstheme="majorBidi"/>
      <w:bCs/>
      <w:caps/>
      <w:color w:val="FFFFFF" w:themeColor="background1"/>
      <w:spacing w:val="-10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semiHidden/>
    <w:rsid w:val="00243A0A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7F1882"/>
    <w:pPr>
      <w:spacing w:after="300"/>
      <w:contextualSpacing/>
    </w:pPr>
    <w:rPr>
      <w:rFonts w:ascii="Arial Black" w:eastAsiaTheme="majorEastAsia" w:hAnsi="Arial Black" w:cstheme="majorBidi"/>
      <w:noProof/>
      <w:color w:val="0C1D7A" w:themeColor="text2" w:themeShade="CC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F1882"/>
    <w:rPr>
      <w:rFonts w:ascii="Arial Black" w:eastAsiaTheme="majorEastAsia" w:hAnsi="Arial Black" w:cstheme="majorBidi"/>
      <w:noProof/>
      <w:color w:val="0C1D7A" w:themeColor="text2" w:themeShade="CC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5143E5"/>
    <w:rPr>
      <w:rFonts w:ascii="Arial Black" w:eastAsiaTheme="majorEastAsia" w:hAnsi="Arial Black" w:cstheme="majorBidi"/>
      <w:bCs/>
      <w:caps/>
      <w:color w:val="FFFFFF" w:themeColor="background1"/>
      <w:spacing w:val="-10"/>
      <w:sz w:val="22"/>
      <w:szCs w:val="32"/>
      <w:shd w:val="clear" w:color="auto" w:fill="102699" w:themeFill="text2"/>
    </w:rPr>
  </w:style>
  <w:style w:type="paragraph" w:customStyle="1" w:styleId="ttulo2">
    <w:name w:val="título 2"/>
    <w:basedOn w:val="Ttulo"/>
    <w:rsid w:val="005143E5"/>
    <w:pPr>
      <w:spacing w:after="240" w:line="192" w:lineRule="auto"/>
    </w:pPr>
    <w:rPr>
      <w:sz w:val="72"/>
    </w:rPr>
  </w:style>
  <w:style w:type="paragraph" w:customStyle="1" w:styleId="caixadeseleo">
    <w:name w:val="caixa de seleção"/>
    <w:basedOn w:val="Normal"/>
    <w:qFormat/>
    <w:rsid w:val="005143E5"/>
    <w:pPr>
      <w:spacing w:before="30" w:after="30" w:line="240" w:lineRule="auto"/>
      <w:ind w:left="357" w:hanging="357"/>
    </w:pPr>
    <w:rPr>
      <w:sz w:val="19"/>
    </w:rPr>
  </w:style>
  <w:style w:type="paragraph" w:customStyle="1" w:styleId="Textogrande">
    <w:name w:val="Texto grande"/>
    <w:qFormat/>
    <w:rsid w:val="00370DF1"/>
    <w:pPr>
      <w:spacing w:after="280"/>
    </w:pPr>
    <w:rPr>
      <w:b/>
      <w:color w:val="000000" w:themeColor="text1"/>
      <w:sz w:val="28"/>
    </w:rPr>
  </w:style>
  <w:style w:type="paragraph" w:styleId="Cabealho">
    <w:name w:val="header"/>
    <w:basedOn w:val="Normal"/>
    <w:link w:val="CabealhoChar"/>
    <w:uiPriority w:val="99"/>
    <w:semiHidden/>
    <w:rsid w:val="00BA24E2"/>
    <w:pPr>
      <w:tabs>
        <w:tab w:val="center" w:pos="4320"/>
        <w:tab w:val="right" w:pos="864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37EB5"/>
    <w:rPr>
      <w:sz w:val="22"/>
    </w:rPr>
  </w:style>
  <w:style w:type="paragraph" w:styleId="Rodap">
    <w:name w:val="footer"/>
    <w:basedOn w:val="Normal"/>
    <w:link w:val="RodapChar"/>
    <w:uiPriority w:val="99"/>
    <w:semiHidden/>
    <w:rsid w:val="00BA24E2"/>
    <w:pPr>
      <w:tabs>
        <w:tab w:val="center" w:pos="4320"/>
        <w:tab w:val="right" w:pos="864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37EB5"/>
    <w:rPr>
      <w:sz w:val="22"/>
    </w:rPr>
  </w:style>
  <w:style w:type="character" w:styleId="TextodoEspaoReservado">
    <w:name w:val="Placeholder Text"/>
    <w:basedOn w:val="Fontepargpadro"/>
    <w:semiHidden/>
    <w:rsid w:val="00537E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icilho%20Netto\AppData\Roaming\Microsoft\Templates\Lista%20de%20verifica&#231;&#227;o%20de%20deslocamento%20de%20bicicle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A9DD04AF814663BBE2853C24D3FB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9A8118-671C-4C42-A101-F42239455342}"/>
      </w:docPartPr>
      <w:docPartBody>
        <w:p w:rsidR="00F53465" w:rsidRDefault="0013317F">
          <w:pPr>
            <w:pStyle w:val="31A9DD04AF814663BBE2853C24D3FBC5"/>
          </w:pPr>
          <w:r w:rsidRPr="001C462E">
            <w:rPr>
              <w:lang w:bidi="pt-BR"/>
            </w:rPr>
            <w:t>Equipamentos básicos</w:t>
          </w:r>
        </w:p>
      </w:docPartBody>
    </w:docPart>
    <w:docPart>
      <w:docPartPr>
        <w:name w:val="C95892358FA3482D80C2CE69B3CC2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F37EF4-1AA0-4DF3-A98A-5557375EC315}"/>
      </w:docPartPr>
      <w:docPartBody>
        <w:p w:rsidR="00F53465" w:rsidRDefault="0013317F">
          <w:pPr>
            <w:pStyle w:val="C95892358FA3482D80C2CE69B3CC2438"/>
          </w:pPr>
          <w:r w:rsidRPr="001C462E">
            <w:rPr>
              <w:lang w:bidi="pt-BR"/>
            </w:rPr>
            <w:t>Equipamento para chuva</w:t>
          </w:r>
        </w:p>
      </w:docPartBody>
    </w:docPart>
    <w:docPart>
      <w:docPartPr>
        <w:name w:val="B6CC27682A4F40D2B8F55D4503BAEC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2DB2A4-B2C9-4D5C-90C5-3D26EBE86783}"/>
      </w:docPartPr>
      <w:docPartBody>
        <w:p w:rsidR="00F53465" w:rsidRDefault="0013317F">
          <w:pPr>
            <w:pStyle w:val="B6CC27682A4F40D2B8F55D4503BAECDE"/>
          </w:pPr>
          <w:r w:rsidRPr="001C462E">
            <w:rPr>
              <w:lang w:bidi="pt-BR"/>
            </w:rPr>
            <w:t>Luvas</w:t>
          </w:r>
        </w:p>
      </w:docPartBody>
    </w:docPart>
    <w:docPart>
      <w:docPartPr>
        <w:name w:val="1ED14C6F1E1A40128D6CC2017BDF4F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50241E-E40D-4A65-AF33-EF1008318F3A}"/>
      </w:docPartPr>
      <w:docPartBody>
        <w:p w:rsidR="00F53465" w:rsidRDefault="0013317F">
          <w:pPr>
            <w:pStyle w:val="1ED14C6F1E1A40128D6CC2017BDF4F37"/>
          </w:pPr>
          <w:r w:rsidRPr="001C462E">
            <w:rPr>
              <w:lang w:bidi="pt-BR"/>
            </w:rPr>
            <w:t>Óculos de sol/proteção ocular</w:t>
          </w:r>
        </w:p>
      </w:docPartBody>
    </w:docPart>
    <w:docPart>
      <w:docPartPr>
        <w:name w:val="381C196110F74F33A4D88ABE0145CB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0A4AE5-447C-4427-90AC-0D00E1D2722B}"/>
      </w:docPartPr>
      <w:docPartBody>
        <w:p w:rsidR="00F53465" w:rsidRDefault="0013317F">
          <w:pPr>
            <w:pStyle w:val="381C196110F74F33A4D88ABE0145CBBB"/>
          </w:pPr>
          <w:r w:rsidRPr="001C462E">
            <w:rPr>
              <w:lang w:bidi="pt-BR"/>
            </w:rPr>
            <w:t>Kit de primeiros socorros</w:t>
          </w:r>
        </w:p>
      </w:docPartBody>
    </w:docPart>
    <w:docPart>
      <w:docPartPr>
        <w:name w:val="0CA82522E89E4DEDBD78B6503B4F3E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94ADCF-799C-4097-8301-42F87A0CFFCC}"/>
      </w:docPartPr>
      <w:docPartBody>
        <w:p w:rsidR="00F53465" w:rsidRDefault="0013317F">
          <w:pPr>
            <w:pStyle w:val="0CA82522E89E4DEDBD78B6503B4F3E95"/>
          </w:pPr>
          <w:r w:rsidRPr="001C462E">
            <w:rPr>
              <w:lang w:bidi="pt-BR"/>
            </w:rPr>
            <w:t>Equipamentos não essenciais (é</w:t>
          </w:r>
          <w:r>
            <w:rPr>
              <w:lang w:bidi="pt-BR"/>
            </w:rPr>
            <w:t> </w:t>
          </w:r>
          <w:r w:rsidRPr="001C462E">
            <w:rPr>
              <w:lang w:bidi="pt-BR"/>
            </w:rPr>
            <w:t>bom ter)</w:t>
          </w:r>
        </w:p>
      </w:docPartBody>
    </w:docPart>
    <w:docPart>
      <w:docPartPr>
        <w:name w:val="14328D5FA9504B9385BDEE936CCF0B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A0B34D-0853-4FBA-9A82-5EF057EF3642}"/>
      </w:docPartPr>
      <w:docPartBody>
        <w:p w:rsidR="00F53465" w:rsidRDefault="0013317F">
          <w:pPr>
            <w:pStyle w:val="14328D5FA9504B9385BDEE936CCF0B86"/>
          </w:pPr>
          <w:r w:rsidRPr="001C462E">
            <w:rPr>
              <w:lang w:bidi="pt-BR"/>
            </w:rPr>
            <w:t>Suporte para celular</w:t>
          </w:r>
        </w:p>
      </w:docPartBody>
    </w:docPart>
    <w:docPart>
      <w:docPartPr>
        <w:name w:val="9F585F22E412430D97BA8C059D14F7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E3D61D-ABC7-42E8-AD43-B994462DF214}"/>
      </w:docPartPr>
      <w:docPartBody>
        <w:p w:rsidR="00F53465" w:rsidRDefault="0013317F">
          <w:pPr>
            <w:pStyle w:val="9F585F22E412430D97BA8C059D14F7C0"/>
          </w:pPr>
          <w:r w:rsidRPr="001C462E">
            <w:rPr>
              <w:lang w:bidi="pt-BR"/>
            </w:rPr>
            <w:t>Filtro solar e manteiga de cacau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E1D"/>
    <w:rsid w:val="00055E1D"/>
    <w:rsid w:val="0013317F"/>
    <w:rsid w:val="003269F9"/>
    <w:rsid w:val="0053177D"/>
    <w:rsid w:val="009548D6"/>
    <w:rsid w:val="00ED7776"/>
    <w:rsid w:val="00F53465"/>
    <w:rsid w:val="00F7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pPr>
      <w:spacing w:after="300"/>
      <w:contextualSpacing/>
    </w:pPr>
    <w:rPr>
      <w:rFonts w:ascii="Arial Black" w:eastAsiaTheme="majorEastAsia" w:hAnsi="Arial Black" w:cstheme="majorBidi"/>
      <w:noProof/>
      <w:color w:val="364354" w:themeColor="text2" w:themeShade="CC"/>
      <w:kern w:val="28"/>
      <w:sz w:val="52"/>
      <w:szCs w:val="52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Pr>
      <w:rFonts w:ascii="Arial Black" w:eastAsiaTheme="majorEastAsia" w:hAnsi="Arial Black" w:cstheme="majorBidi"/>
      <w:noProof/>
      <w:color w:val="364354" w:themeColor="text2" w:themeShade="CC"/>
      <w:kern w:val="28"/>
      <w:sz w:val="52"/>
      <w:szCs w:val="52"/>
      <w:lang w:val="pt-PT" w:eastAsia="en-US"/>
    </w:rPr>
  </w:style>
  <w:style w:type="paragraph" w:customStyle="1" w:styleId="31A9DD04AF814663BBE2853C24D3FBC5">
    <w:name w:val="31A9DD04AF814663BBE2853C24D3FBC5"/>
  </w:style>
  <w:style w:type="paragraph" w:customStyle="1" w:styleId="C95892358FA3482D80C2CE69B3CC2438">
    <w:name w:val="C95892358FA3482D80C2CE69B3CC2438"/>
  </w:style>
  <w:style w:type="paragraph" w:customStyle="1" w:styleId="B6CC27682A4F40D2B8F55D4503BAECDE">
    <w:name w:val="B6CC27682A4F40D2B8F55D4503BAECDE"/>
  </w:style>
  <w:style w:type="paragraph" w:customStyle="1" w:styleId="1ED14C6F1E1A40128D6CC2017BDF4F37">
    <w:name w:val="1ED14C6F1E1A40128D6CC2017BDF4F37"/>
  </w:style>
  <w:style w:type="paragraph" w:customStyle="1" w:styleId="381C196110F74F33A4D88ABE0145CBBB">
    <w:name w:val="381C196110F74F33A4D88ABE0145CBBB"/>
  </w:style>
  <w:style w:type="paragraph" w:customStyle="1" w:styleId="E867DA8AD8924D6FAD5C12003DD98072">
    <w:name w:val="E867DA8AD8924D6FAD5C12003DD98072"/>
  </w:style>
  <w:style w:type="paragraph" w:customStyle="1" w:styleId="0CA82522E89E4DEDBD78B6503B4F3E95">
    <w:name w:val="0CA82522E89E4DEDBD78B6503B4F3E95"/>
  </w:style>
  <w:style w:type="paragraph" w:customStyle="1" w:styleId="14328D5FA9504B9385BDEE936CCF0B86">
    <w:name w:val="14328D5FA9504B9385BDEE936CCF0B86"/>
  </w:style>
  <w:style w:type="paragraph" w:customStyle="1" w:styleId="9F585F22E412430D97BA8C059D14F7C0">
    <w:name w:val="9F585F22E412430D97BA8C059D14F7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7">
      <a:dk1>
        <a:srgbClr val="000000"/>
      </a:dk1>
      <a:lt1>
        <a:sysClr val="window" lastClr="FFFFFF"/>
      </a:lt1>
      <a:dk2>
        <a:srgbClr val="102699"/>
      </a:dk2>
      <a:lt2>
        <a:srgbClr val="EBEBEB"/>
      </a:lt2>
      <a:accent1>
        <a:srgbClr val="801E1B"/>
      </a:accent1>
      <a:accent2>
        <a:srgbClr val="102699"/>
      </a:accent2>
      <a:accent3>
        <a:srgbClr val="EFC519"/>
      </a:accent3>
      <a:accent4>
        <a:srgbClr val="F03C01"/>
      </a:accent4>
      <a:accent5>
        <a:srgbClr val="FBDF91"/>
      </a:accent5>
      <a:accent6>
        <a:srgbClr val="2A8E57"/>
      </a:accent6>
      <a:hlink>
        <a:srgbClr val="112E80"/>
      </a:hlink>
      <a:folHlink>
        <a:srgbClr val="112E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2F7E72-FF8D-44B1-92B0-AC18492FDA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E3A98F9-12C2-49D6-837F-AC740AF9EF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2AD05-1C3A-4A79-B368-6DA21923A8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Lista de verificação de deslocamento de bicicleta.dotx</Template>
  <TotalTime>0</TotalTime>
  <Pages>1</Pages>
  <Words>315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2022-01-18T11:49:00Z</dcterms:created>
  <dcterms:modified xsi:type="dcterms:W3CDTF">2022-02-10T17:36:00Z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